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F47" w:rsidRDefault="00906241" w:rsidP="00150B0C">
      <w:pPr>
        <w:snapToGrid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>
            <wp:extent cx="6880514" cy="9334005"/>
            <wp:effectExtent l="19050" t="0" r="0" b="0"/>
            <wp:docPr id="1" name="圖片 0" descr="S__2025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2588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9217" cy="93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906241" w:rsidRDefault="00906241" w:rsidP="00150B0C">
      <w:pPr>
        <w:snapToGrid w:val="0"/>
        <w:rPr>
          <w:rFonts w:cs="Times New Roman" w:hint="eastAsia"/>
          <w:b/>
          <w:sz w:val="24"/>
          <w:szCs w:val="24"/>
        </w:rPr>
      </w:pPr>
    </w:p>
    <w:p w:rsidR="00906241" w:rsidRDefault="00906241" w:rsidP="00150B0C">
      <w:pPr>
        <w:snapToGrid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90509" cy="9334005"/>
            <wp:effectExtent l="19050" t="0" r="0" b="0"/>
            <wp:docPr id="8" name="圖片 1" descr="S__2025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2588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7385" cy="93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b/>
          <w:noProof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b/>
          <w:noProof/>
          <w:sz w:val="24"/>
          <w:szCs w:val="24"/>
        </w:rPr>
      </w:pPr>
      <w:r>
        <w:rPr>
          <w:rFonts w:cs="Times New Roman" w:hint="eastAsia"/>
          <w:b/>
          <w:noProof/>
          <w:sz w:val="24"/>
          <w:szCs w:val="24"/>
        </w:rPr>
        <w:drawing>
          <wp:inline distT="0" distB="0" distL="0" distR="0">
            <wp:extent cx="6390640" cy="8524875"/>
            <wp:effectExtent l="19050" t="0" r="0" b="0"/>
            <wp:docPr id="9" name="圖片 8" descr="S__2025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25882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  <w:r>
        <w:rPr>
          <w:rFonts w:cs="Times New Roman" w:hint="eastAsia"/>
          <w:noProof/>
          <w:sz w:val="24"/>
          <w:szCs w:val="24"/>
        </w:rPr>
        <w:drawing>
          <wp:inline distT="0" distB="0" distL="0" distR="0">
            <wp:extent cx="6390640" cy="8524875"/>
            <wp:effectExtent l="19050" t="0" r="0" b="0"/>
            <wp:docPr id="10" name="圖片 9" descr="S__2025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25882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  <w:r>
        <w:rPr>
          <w:rFonts w:cs="Times New Roman" w:hint="eastAsia"/>
          <w:noProof/>
          <w:sz w:val="24"/>
          <w:szCs w:val="24"/>
        </w:rPr>
        <w:drawing>
          <wp:inline distT="0" distB="0" distL="0" distR="0">
            <wp:extent cx="6390640" cy="8524875"/>
            <wp:effectExtent l="19050" t="0" r="0" b="0"/>
            <wp:docPr id="12" name="圖片 11" descr="S__2025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25882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  <w:r>
        <w:rPr>
          <w:rFonts w:cs="Times New Roman" w:hint="eastAsia"/>
          <w:noProof/>
          <w:sz w:val="24"/>
          <w:szCs w:val="24"/>
        </w:rPr>
        <w:drawing>
          <wp:inline distT="0" distB="0" distL="0" distR="0">
            <wp:extent cx="6390640" cy="8524875"/>
            <wp:effectExtent l="19050" t="0" r="0" b="0"/>
            <wp:docPr id="13" name="圖片 12" descr="S__2025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25882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  <w:r>
        <w:rPr>
          <w:rFonts w:cs="Times New Roman" w:hint="eastAsia"/>
          <w:noProof/>
          <w:sz w:val="24"/>
          <w:szCs w:val="24"/>
        </w:rPr>
        <w:drawing>
          <wp:inline distT="0" distB="0" distL="0" distR="0">
            <wp:extent cx="6390640" cy="8524875"/>
            <wp:effectExtent l="19050" t="0" r="0" b="0"/>
            <wp:docPr id="15" name="圖片 14" descr="S__20258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25882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906241" w:rsidRDefault="00906241" w:rsidP="00BF1F47">
      <w:pPr>
        <w:snapToGrid w:val="0"/>
        <w:rPr>
          <w:rFonts w:cs="Times New Roman" w:hint="eastAsia"/>
          <w:sz w:val="24"/>
          <w:szCs w:val="24"/>
        </w:rPr>
      </w:pPr>
    </w:p>
    <w:p w:rsidR="00BF1F47" w:rsidRPr="00A208C6" w:rsidRDefault="00BF1F47" w:rsidP="00BF1F47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附</w:t>
      </w:r>
      <w:r>
        <w:rPr>
          <w:rFonts w:cs="Times New Roman"/>
          <w:sz w:val="24"/>
          <w:szCs w:val="24"/>
        </w:rPr>
        <w:t>件五</w:t>
      </w:r>
      <w:r w:rsidRPr="00A208C6">
        <w:rPr>
          <w:rFonts w:cs="Times New Roman" w:hint="eastAsia"/>
          <w:sz w:val="24"/>
          <w:szCs w:val="24"/>
        </w:rPr>
        <w:t>：</w:t>
      </w:r>
    </w:p>
    <w:p w:rsidR="00BF1F47" w:rsidRDefault="00BF1F47" w:rsidP="00BF1F47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  <w:r w:rsidRPr="00A208C6">
        <w:rPr>
          <w:rFonts w:cs="Times New Roman" w:hint="eastAsia"/>
          <w:b/>
        </w:rPr>
        <w:t xml:space="preserve"> </w:t>
      </w:r>
      <w:r w:rsidRPr="00A208C6">
        <w:rPr>
          <w:rFonts w:cs="Times New Roman"/>
          <w:b/>
        </w:rPr>
        <w:t xml:space="preserve">   </w:t>
      </w:r>
    </w:p>
    <w:p w:rsidR="00BF1F47" w:rsidRDefault="00BF1F47" w:rsidP="00EA04BD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>成果</w:t>
      </w:r>
      <w:r w:rsidRPr="00A208C6">
        <w:rPr>
          <w:rFonts w:cs="Times New Roman"/>
          <w:b/>
        </w:rPr>
        <w:t>表</w:t>
      </w:r>
    </w:p>
    <w:tbl>
      <w:tblPr>
        <w:tblStyle w:val="af3"/>
        <w:tblW w:w="0" w:type="auto"/>
        <w:jc w:val="center"/>
        <w:tblLook w:val="04A0"/>
      </w:tblPr>
      <w:tblGrid>
        <w:gridCol w:w="5054"/>
        <w:gridCol w:w="5226"/>
      </w:tblGrid>
      <w:tr w:rsidR="00BF1F47" w:rsidTr="00BF1F47">
        <w:trPr>
          <w:jc w:val="center"/>
        </w:trPr>
        <w:tc>
          <w:tcPr>
            <w:tcW w:w="10120" w:type="dxa"/>
            <w:gridSpan w:val="2"/>
          </w:tcPr>
          <w:p w:rsidR="00BF1F47" w:rsidRPr="00BF1F47" w:rsidRDefault="00BF1F47" w:rsidP="000A6622">
            <w:pPr>
              <w:snapToGrid w:val="0"/>
              <w:spacing w:line="4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備課</w:t>
            </w:r>
          </w:p>
        </w:tc>
      </w:tr>
      <w:tr w:rsidR="00BF1F47" w:rsidTr="00EA04BD">
        <w:trPr>
          <w:trHeight w:val="3720"/>
          <w:jc w:val="center"/>
        </w:trPr>
        <w:tc>
          <w:tcPr>
            <w:tcW w:w="5060" w:type="dxa"/>
          </w:tcPr>
          <w:p w:rsidR="00BF1F47" w:rsidRDefault="00EA04BD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2256528"/>
                  <wp:effectExtent l="19050" t="0" r="0" b="0"/>
                  <wp:docPr id="5" name="圖片 1" descr="S__2025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5063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298" cy="225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Default="00EA04BD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7670" cy="2209873"/>
                  <wp:effectExtent l="19050" t="0" r="5080" b="0"/>
                  <wp:docPr id="6" name="圖片 0" descr="S__2025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5063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2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47" w:rsidTr="00BF1F47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BF1F47" w:rsidRDefault="00EA04BD" w:rsidP="00EA04BD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0602</w:t>
            </w:r>
            <w:r w:rsidR="000A6622">
              <w:rPr>
                <w:rFonts w:cs="Times New Roman" w:hint="eastAsia"/>
              </w:rPr>
              <w:t>說課:</w:t>
            </w:r>
            <w:r>
              <w:rPr>
                <w:rFonts w:cs="Times New Roman"/>
              </w:rPr>
              <w:t>仲潔老師向欣如老師說明預定教學流程</w:t>
            </w:r>
            <w:r w:rsidR="000A6622">
              <w:rPr>
                <w:rFonts w:cs="Times New Roman"/>
              </w:rPr>
              <w:t>。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BF1F47" w:rsidRDefault="00EA04BD" w:rsidP="00EE50E2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0602</w:t>
            </w:r>
            <w:r w:rsidR="000A6622">
              <w:rPr>
                <w:rFonts w:cs="Times New Roman" w:hint="eastAsia"/>
              </w:rPr>
              <w:t>說課:</w:t>
            </w:r>
            <w:r>
              <w:rPr>
                <w:rFonts w:cs="Times New Roman" w:hint="eastAsia"/>
              </w:rPr>
              <w:t>佩怡老師提出教學活動的建議</w:t>
            </w:r>
            <w:r w:rsidR="000A6622">
              <w:rPr>
                <w:rFonts w:cs="Times New Roman" w:hint="eastAsia"/>
              </w:rPr>
              <w:t>。</w:t>
            </w:r>
          </w:p>
        </w:tc>
      </w:tr>
      <w:tr w:rsidR="00BF1F47" w:rsidTr="00CF01E8">
        <w:trPr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0A6622">
            <w:pPr>
              <w:snapToGrid w:val="0"/>
              <w:spacing w:line="4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觀課</w:t>
            </w:r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EA04BD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99060</wp:posOffset>
                  </wp:positionV>
                  <wp:extent cx="3085465" cy="1704975"/>
                  <wp:effectExtent l="19050" t="0" r="635" b="0"/>
                  <wp:wrapNone/>
                  <wp:docPr id="11" name="圖片 7" descr="LINE_ALBUM_68公開觀課_23061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68公開觀課_230612_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0" w:type="dxa"/>
          </w:tcPr>
          <w:p w:rsidR="00BF1F47" w:rsidRDefault="00EA04BD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162300" cy="1825908"/>
                  <wp:effectExtent l="19050" t="0" r="0" b="0"/>
                  <wp:docPr id="14" name="圖片 6" descr="LINE_ALBUM_68公開觀課_23061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68公開觀課_230612_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20" cy="183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BF1F47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BF1F47" w:rsidRDefault="00EA04BD" w:rsidP="00EE50E2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0608公開授課：教師示範完，學生練習自拋自接。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BF1F47" w:rsidRDefault="00EA04BD" w:rsidP="00EE50E2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0608公開授課：仲潔老師示範如何將球拋進呼拉圈</w:t>
            </w:r>
            <w:r w:rsidR="000A6622">
              <w:rPr>
                <w:rFonts w:cs="Times New Roman" w:hint="eastAsia"/>
              </w:rPr>
              <w:t>。</w:t>
            </w:r>
          </w:p>
        </w:tc>
      </w:tr>
      <w:tr w:rsidR="00BF1F47" w:rsidTr="000A6622">
        <w:trPr>
          <w:trHeight w:val="368"/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0A6622">
            <w:pPr>
              <w:snapToGrid w:val="0"/>
              <w:spacing w:line="4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議課</w:t>
            </w:r>
          </w:p>
        </w:tc>
      </w:tr>
      <w:tr w:rsidR="00BF1F47" w:rsidTr="00BF1F47">
        <w:trPr>
          <w:jc w:val="center"/>
        </w:trPr>
        <w:tc>
          <w:tcPr>
            <w:tcW w:w="5060" w:type="dxa"/>
          </w:tcPr>
          <w:p w:rsidR="00BF1F47" w:rsidRDefault="000A6622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8450" cy="2039013"/>
                  <wp:effectExtent l="19050" t="0" r="0" b="0"/>
                  <wp:docPr id="16" name="圖片 14" descr="S__2025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506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78" cy="203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Default="000A6622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0</wp:posOffset>
                  </wp:positionV>
                  <wp:extent cx="2600325" cy="1952625"/>
                  <wp:effectExtent l="19050" t="0" r="9525" b="0"/>
                  <wp:wrapNone/>
                  <wp:docPr id="18" name="圖片 17" descr="S__2025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25063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BF1F47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0A6622" w:rsidRPr="00BF1F47" w:rsidRDefault="000A6622" w:rsidP="000A6622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0609議課：欣如老師給予回饋與建議。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Pr="00BF1F47" w:rsidRDefault="000A6622" w:rsidP="00EE50E2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0609議課：佩怡老師給予回饋與建議。</w:t>
            </w:r>
          </w:p>
        </w:tc>
      </w:tr>
    </w:tbl>
    <w:p w:rsidR="00BF1F47" w:rsidRPr="00A208C6" w:rsidRDefault="00BF1F47" w:rsidP="00BF1F47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sz w:val="24"/>
          <w:szCs w:val="24"/>
        </w:rPr>
      </w:pPr>
    </w:p>
    <w:p w:rsidR="006028F1" w:rsidRPr="00A208C6" w:rsidRDefault="006028F1" w:rsidP="006028F1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附</w:t>
      </w:r>
      <w:r>
        <w:rPr>
          <w:rFonts w:cs="Times New Roman"/>
          <w:sz w:val="24"/>
          <w:szCs w:val="24"/>
        </w:rPr>
        <w:t>件六</w:t>
      </w:r>
      <w:r w:rsidRPr="00A208C6">
        <w:rPr>
          <w:rFonts w:cs="Times New Roman" w:hint="eastAsia"/>
          <w:sz w:val="24"/>
          <w:szCs w:val="24"/>
        </w:rPr>
        <w:t>：</w:t>
      </w:r>
    </w:p>
    <w:p w:rsidR="006028F1" w:rsidRPr="006028F1" w:rsidRDefault="006028F1" w:rsidP="006028F1">
      <w:pPr>
        <w:snapToGrid w:val="0"/>
        <w:jc w:val="center"/>
        <w:rPr>
          <w:rFonts w:ascii="Times New Roman" w:hAnsi="Times New Roman" w:cs="Times New Roman"/>
          <w:b/>
        </w:rPr>
      </w:pPr>
      <w:r w:rsidRPr="006028F1">
        <w:rPr>
          <w:rFonts w:ascii="Times New Roman" w:cs="Times New Roman"/>
          <w:b/>
        </w:rPr>
        <w:t>動作技能檢核表</w:t>
      </w:r>
      <w:r w:rsidRPr="006028F1">
        <w:rPr>
          <w:rFonts w:ascii="Times New Roman" w:hAnsi="Times New Roman" w:cs="Times New Roman"/>
          <w:b/>
        </w:rPr>
        <w:t>(</w:t>
      </w:r>
      <w:r w:rsidRPr="006028F1">
        <w:rPr>
          <w:rFonts w:ascii="Times New Roman" w:cs="Times New Roman"/>
          <w:b/>
        </w:rPr>
        <w:t>單元：球類運動樂趣多</w:t>
      </w:r>
      <w:r w:rsidRPr="006028F1">
        <w:rPr>
          <w:rFonts w:ascii="Times New Roman" w:hAnsi="Times New Roman" w:cs="Times New Roman"/>
          <w:b/>
        </w:rPr>
        <w:t>Fun with balls)</w:t>
      </w:r>
    </w:p>
    <w:tbl>
      <w:tblPr>
        <w:tblStyle w:val="5-31"/>
        <w:tblpPr w:leftFromText="180" w:rightFromText="180" w:vertAnchor="text" w:horzAnchor="margin" w:tblpXSpec="center" w:tblpY="295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58"/>
        <w:gridCol w:w="1594"/>
        <w:gridCol w:w="1418"/>
        <w:gridCol w:w="1417"/>
        <w:gridCol w:w="1701"/>
        <w:gridCol w:w="1559"/>
      </w:tblGrid>
      <w:tr w:rsidR="006028F1" w:rsidRPr="00E26C41" w:rsidTr="00D54017">
        <w:trPr>
          <w:cnfStyle w:val="100000000000"/>
          <w:trHeight w:val="1087"/>
        </w:trPr>
        <w:tc>
          <w:tcPr>
            <w:cnfStyle w:val="001000000000"/>
            <w:tcW w:w="205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jc w:val="center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rPr>
                <w:rFonts w:ascii="Arial" w:eastAsia="標楷體" w:hAnsi="Arial" w:cs="Arial"/>
                <w:color w:val="auto"/>
                <w:szCs w:val="24"/>
              </w:rPr>
            </w:pPr>
          </w:p>
        </w:tc>
        <w:tc>
          <w:tcPr>
            <w:tcW w:w="159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bCs w:val="0"/>
                <w:color w:val="auto"/>
                <w:szCs w:val="24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Cs w:val="24"/>
              </w:rPr>
              <w:t>A</w:t>
            </w: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 w:val="22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 w:val="22"/>
              </w:rPr>
              <w:t>(</w:t>
            </w:r>
            <w:r w:rsidRPr="00E26C41">
              <w:rPr>
                <w:rFonts w:ascii="Arial" w:eastAsia="標楷體" w:hAnsi="Arial" w:cs="Arial"/>
                <w:color w:val="auto"/>
                <w:sz w:val="22"/>
              </w:rPr>
              <w:t>E</w:t>
            </w:r>
            <w:r w:rsidRPr="00E26C41">
              <w:rPr>
                <w:rFonts w:ascii="Arial" w:eastAsia="標楷體" w:hAnsi="Arial" w:cs="Arial" w:hint="eastAsia"/>
                <w:color w:val="auto"/>
                <w:sz w:val="22"/>
              </w:rPr>
              <w:t>x</w:t>
            </w:r>
            <w:r w:rsidRPr="00E26C41">
              <w:rPr>
                <w:rFonts w:ascii="Arial" w:eastAsia="標楷體" w:hAnsi="Arial" w:cs="Arial"/>
                <w:color w:val="auto"/>
                <w:sz w:val="22"/>
              </w:rPr>
              <w:t>cellent)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bCs w:val="0"/>
                <w:color w:val="auto"/>
                <w:szCs w:val="24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Cs w:val="24"/>
              </w:rPr>
              <w:t>B</w:t>
            </w: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 w:val="22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 w:val="22"/>
              </w:rPr>
              <w:t>(</w:t>
            </w:r>
            <w:r w:rsidRPr="00E26C41">
              <w:rPr>
                <w:rFonts w:ascii="Arial" w:eastAsia="標楷體" w:hAnsi="Arial" w:cs="Arial"/>
                <w:color w:val="auto"/>
                <w:sz w:val="22"/>
              </w:rPr>
              <w:t>Good)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bCs w:val="0"/>
                <w:color w:val="auto"/>
                <w:szCs w:val="24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Cs w:val="24"/>
              </w:rPr>
              <w:t>C</w:t>
            </w: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 w:val="22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 w:val="22"/>
              </w:rPr>
              <w:t>(</w:t>
            </w:r>
            <w:r w:rsidRPr="00E26C41">
              <w:rPr>
                <w:rFonts w:ascii="Arial" w:eastAsia="標楷體" w:hAnsi="Arial" w:cs="Arial"/>
                <w:color w:val="auto"/>
                <w:sz w:val="22"/>
              </w:rPr>
              <w:t>Average)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bCs w:val="0"/>
                <w:color w:val="auto"/>
                <w:szCs w:val="24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Cs w:val="24"/>
              </w:rPr>
              <w:t>D</w:t>
            </w: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 w:val="22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 w:val="22"/>
              </w:rPr>
              <w:t>(</w:t>
            </w:r>
            <w:r w:rsidRPr="00E26C41">
              <w:rPr>
                <w:rFonts w:ascii="Arial" w:eastAsia="標楷體" w:hAnsi="Arial" w:cs="Arial"/>
                <w:color w:val="auto"/>
                <w:sz w:val="22"/>
              </w:rPr>
              <w:t>poor)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Cs w:val="24"/>
              </w:rPr>
            </w:pP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bCs w:val="0"/>
                <w:color w:val="auto"/>
                <w:szCs w:val="24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Cs w:val="24"/>
              </w:rPr>
              <w:t>E</w:t>
            </w:r>
          </w:p>
          <w:p w:rsidR="006028F1" w:rsidRPr="00E26C41" w:rsidRDefault="006028F1" w:rsidP="00D54017">
            <w:pPr>
              <w:spacing w:line="0" w:lineRule="atLeast"/>
              <w:ind w:right="31"/>
              <w:jc w:val="center"/>
              <w:cnfStyle w:val="100000000000"/>
              <w:rPr>
                <w:rFonts w:ascii="Arial" w:eastAsia="標楷體" w:hAnsi="Arial" w:cs="Arial"/>
                <w:color w:val="auto"/>
                <w:sz w:val="22"/>
              </w:rPr>
            </w:pPr>
            <w:r w:rsidRPr="00E26C41">
              <w:rPr>
                <w:rFonts w:ascii="Arial" w:eastAsia="標楷體" w:hAnsi="Arial" w:cs="Arial" w:hint="eastAsia"/>
                <w:color w:val="auto"/>
                <w:sz w:val="22"/>
              </w:rPr>
              <w:t>(</w:t>
            </w:r>
            <w:r w:rsidRPr="00E26C41">
              <w:rPr>
                <w:rFonts w:ascii="Arial" w:eastAsia="標楷體" w:hAnsi="Arial" w:cs="Arial"/>
                <w:color w:val="auto"/>
                <w:sz w:val="22"/>
              </w:rPr>
              <w:t>failed)</w:t>
            </w:r>
          </w:p>
        </w:tc>
      </w:tr>
      <w:tr w:rsidR="006028F1" w:rsidRPr="00E26C41" w:rsidTr="00D54017">
        <w:trPr>
          <w:cnfStyle w:val="000000100000"/>
          <w:trHeight w:val="1470"/>
        </w:trPr>
        <w:tc>
          <w:tcPr>
            <w:cnfStyle w:val="001000000000"/>
            <w:tcW w:w="2058" w:type="dxa"/>
            <w:tcBorders>
              <w:lef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rPr>
                <w:rFonts w:ascii="Arial" w:eastAsia="標楷體" w:hAnsi="Arial" w:cs="Arial"/>
                <w:color w:val="auto"/>
                <w:szCs w:val="24"/>
              </w:rPr>
            </w:pPr>
            <w:r w:rsidRPr="00E26C41">
              <w:rPr>
                <w:rFonts w:ascii="Arial" w:eastAsia="標楷體" w:hAnsi="Arial" w:cs="Arial"/>
                <w:color w:val="auto"/>
                <w:szCs w:val="24"/>
              </w:rPr>
              <w:t>運用身體各部位碰擊</w:t>
            </w:r>
            <w:r w:rsidRPr="00E26C41">
              <w:rPr>
                <w:rFonts w:ascii="Arial" w:eastAsia="標楷體" w:hAnsi="Arial" w:cs="Arial" w:hint="eastAsia"/>
                <w:color w:val="auto"/>
                <w:szCs w:val="24"/>
              </w:rPr>
              <w:t>氣</w:t>
            </w:r>
            <w:r w:rsidRPr="00E26C41">
              <w:rPr>
                <w:rFonts w:ascii="Arial" w:eastAsia="標楷體" w:hAnsi="Arial" w:cs="Arial"/>
                <w:color w:val="auto"/>
                <w:szCs w:val="24"/>
              </w:rPr>
              <w:t>球</w:t>
            </w:r>
          </w:p>
        </w:tc>
        <w:tc>
          <w:tcPr>
            <w:tcW w:w="1594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能運用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四</w:t>
            </w:r>
            <w:r w:rsidRPr="00E26C41">
              <w:rPr>
                <w:rFonts w:ascii="Arial" w:eastAsia="標楷體" w:hAnsi="Arial" w:cs="Arial"/>
                <w:szCs w:val="24"/>
              </w:rPr>
              <w:t>種以上身體部位碰擊氣球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。</w:t>
            </w:r>
          </w:p>
        </w:tc>
        <w:tc>
          <w:tcPr>
            <w:tcW w:w="1418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能運用三種身體部位碰擊氣球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。</w:t>
            </w:r>
          </w:p>
        </w:tc>
        <w:tc>
          <w:tcPr>
            <w:tcW w:w="1417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能運用兩種身體部位碰擊氣球。</w:t>
            </w:r>
          </w:p>
        </w:tc>
        <w:tc>
          <w:tcPr>
            <w:tcW w:w="1701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能運用一種身體部位碰擊氣球。</w:t>
            </w:r>
          </w:p>
        </w:tc>
        <w:tc>
          <w:tcPr>
            <w:tcW w:w="1559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未達</w:t>
            </w:r>
            <w:r w:rsidRPr="00E26C41">
              <w:rPr>
                <w:rFonts w:ascii="Arial" w:eastAsia="標楷體" w:hAnsi="Arial" w:cs="Arial"/>
                <w:szCs w:val="24"/>
              </w:rPr>
              <w:t>D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級。</w:t>
            </w:r>
          </w:p>
        </w:tc>
      </w:tr>
      <w:tr w:rsidR="006028F1" w:rsidRPr="00E26C41" w:rsidTr="00D54017">
        <w:trPr>
          <w:trHeight w:val="1560"/>
        </w:trPr>
        <w:tc>
          <w:tcPr>
            <w:cnfStyle w:val="001000000000"/>
            <w:tcW w:w="2058" w:type="dxa"/>
            <w:tcBorders>
              <w:left w:val="none" w:sz="0" w:space="0" w:color="auto"/>
            </w:tcBorders>
          </w:tcPr>
          <w:p w:rsidR="006028F1" w:rsidRPr="00E26C41" w:rsidRDefault="006028F1" w:rsidP="00D54017">
            <w:pPr>
              <w:spacing w:line="0" w:lineRule="atLeast"/>
              <w:ind w:right="31"/>
              <w:rPr>
                <w:rFonts w:ascii="Arial" w:eastAsia="標楷體" w:hAnsi="Arial" w:cs="Arial"/>
                <w:color w:val="auto"/>
                <w:szCs w:val="24"/>
              </w:rPr>
            </w:pPr>
            <w:r w:rsidRPr="00E26C41">
              <w:rPr>
                <w:rFonts w:ascii="Arial" w:eastAsia="標楷體" w:hAnsi="Arial" w:cs="Arial"/>
                <w:color w:val="auto"/>
                <w:szCs w:val="24"/>
              </w:rPr>
              <w:t>掌握拋大球的要領</w:t>
            </w:r>
          </w:p>
        </w:tc>
        <w:tc>
          <w:tcPr>
            <w:tcW w:w="1594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0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做出</w:t>
            </w:r>
            <w:r w:rsidRPr="00E26C41">
              <w:rPr>
                <w:rFonts w:ascii="Arial" w:eastAsia="標楷體" w:hAnsi="Arial" w:cs="Arial"/>
                <w:szCs w:val="24"/>
              </w:rPr>
              <w:t>連續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且</w:t>
            </w:r>
            <w:r w:rsidRPr="00E26C41">
              <w:rPr>
                <w:rFonts w:ascii="Arial" w:eastAsia="標楷體" w:hAnsi="Arial" w:cs="Arial"/>
                <w:szCs w:val="24"/>
              </w:rPr>
              <w:t>正確的單手及雙手拋大球動作</w:t>
            </w:r>
            <w:r w:rsidRPr="00C26AFD">
              <w:rPr>
                <w:rFonts w:ascii="Arial" w:eastAsia="標楷體" w:hAnsi="Arial" w:cs="Arial" w:hint="eastAsia"/>
                <w:sz w:val="22"/>
              </w:rPr>
              <w:t>（向前跨步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微蹲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拋球）。</w:t>
            </w:r>
          </w:p>
        </w:tc>
        <w:tc>
          <w:tcPr>
            <w:tcW w:w="1418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0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做出</w:t>
            </w:r>
            <w:r w:rsidRPr="00E26C41">
              <w:rPr>
                <w:rFonts w:ascii="Arial" w:eastAsia="標楷體" w:hAnsi="Arial" w:cs="Arial"/>
                <w:szCs w:val="24"/>
              </w:rPr>
              <w:t>正確的單手及雙手拋大球動作</w:t>
            </w:r>
            <w:r w:rsidRPr="00C26AFD">
              <w:rPr>
                <w:rFonts w:ascii="Arial" w:eastAsia="標楷體" w:hAnsi="Arial" w:cs="Arial" w:hint="eastAsia"/>
                <w:sz w:val="22"/>
              </w:rPr>
              <w:t>（向前跨步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微蹲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拋球）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。</w:t>
            </w:r>
          </w:p>
        </w:tc>
        <w:tc>
          <w:tcPr>
            <w:tcW w:w="1417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0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做出</w:t>
            </w:r>
            <w:r w:rsidRPr="00E26C41">
              <w:rPr>
                <w:rFonts w:ascii="Arial" w:eastAsia="標楷體" w:hAnsi="Arial" w:cs="Arial"/>
                <w:szCs w:val="24"/>
              </w:rPr>
              <w:t>正確的單手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或</w:t>
            </w:r>
            <w:r w:rsidRPr="00E26C41">
              <w:rPr>
                <w:rFonts w:ascii="Arial" w:eastAsia="標楷體" w:hAnsi="Arial" w:cs="Arial"/>
                <w:szCs w:val="24"/>
              </w:rPr>
              <w:t>雙手拋大球動作</w:t>
            </w:r>
            <w:r w:rsidRPr="00C26AFD">
              <w:rPr>
                <w:rFonts w:ascii="Arial" w:eastAsia="標楷體" w:hAnsi="Arial" w:cs="Arial" w:hint="eastAsia"/>
                <w:sz w:val="22"/>
              </w:rPr>
              <w:t>（向前跨步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微蹲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拋球）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。</w:t>
            </w:r>
          </w:p>
        </w:tc>
        <w:tc>
          <w:tcPr>
            <w:tcW w:w="1701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0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能做出雙手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(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單手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)</w:t>
            </w:r>
            <w:r w:rsidRPr="00E26C41">
              <w:rPr>
                <w:rFonts w:ascii="Arial" w:eastAsia="標楷體" w:hAnsi="Arial" w:cs="Arial"/>
                <w:szCs w:val="24"/>
              </w:rPr>
              <w:t>拋大球動作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，但單手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(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雙手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)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拋大球動作仍需練習。</w:t>
            </w:r>
          </w:p>
        </w:tc>
        <w:tc>
          <w:tcPr>
            <w:tcW w:w="1559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0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未達</w:t>
            </w:r>
            <w:r w:rsidRPr="00E26C41">
              <w:rPr>
                <w:rFonts w:ascii="Arial" w:eastAsia="標楷體" w:hAnsi="Arial" w:cs="Arial"/>
                <w:szCs w:val="24"/>
              </w:rPr>
              <w:t>D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級。</w:t>
            </w:r>
          </w:p>
        </w:tc>
      </w:tr>
      <w:tr w:rsidR="006028F1" w:rsidRPr="00E26C41" w:rsidTr="00D54017">
        <w:trPr>
          <w:cnfStyle w:val="000000100000"/>
          <w:trHeight w:val="2470"/>
        </w:trPr>
        <w:tc>
          <w:tcPr>
            <w:cnfStyle w:val="001000000000"/>
            <w:tcW w:w="2058" w:type="dxa"/>
            <w:tcBorders>
              <w:left w:val="none" w:sz="0" w:space="0" w:color="auto"/>
              <w:bottom w:val="none" w:sz="0" w:space="0" w:color="auto"/>
            </w:tcBorders>
          </w:tcPr>
          <w:p w:rsidR="006028F1" w:rsidRDefault="006028F1" w:rsidP="00D54017">
            <w:pPr>
              <w:spacing w:line="0" w:lineRule="atLeast"/>
              <w:ind w:right="31"/>
              <w:rPr>
                <w:rFonts w:ascii="Arial" w:eastAsia="標楷體" w:hAnsi="Arial" w:cs="Arial"/>
                <w:color w:val="auto"/>
                <w:sz w:val="20"/>
                <w:szCs w:val="20"/>
              </w:rPr>
            </w:pPr>
            <w:r w:rsidRPr="00273ECC">
              <w:rPr>
                <w:rFonts w:ascii="Arial" w:eastAsia="標楷體" w:hAnsi="Arial" w:cs="Arial"/>
                <w:color w:val="auto"/>
                <w:sz w:val="20"/>
                <w:szCs w:val="20"/>
              </w:rPr>
              <w:t>（公開授課</w:t>
            </w:r>
            <w:r>
              <w:rPr>
                <w:rFonts w:ascii="Arial" w:eastAsia="標楷體" w:hAnsi="Arial" w:cs="Arial"/>
                <w:color w:val="auto"/>
                <w:sz w:val="20"/>
                <w:szCs w:val="20"/>
              </w:rPr>
              <w:t>節次</w:t>
            </w:r>
            <w:r w:rsidRPr="00273ECC">
              <w:rPr>
                <w:rFonts w:ascii="Arial" w:eastAsia="標楷體" w:hAnsi="Arial" w:cs="Arial"/>
                <w:color w:val="auto"/>
                <w:sz w:val="20"/>
                <w:szCs w:val="20"/>
              </w:rPr>
              <w:t>）</w:t>
            </w:r>
          </w:p>
          <w:p w:rsidR="006028F1" w:rsidRPr="00E26C41" w:rsidRDefault="006028F1" w:rsidP="00D54017">
            <w:pPr>
              <w:spacing w:line="0" w:lineRule="atLeast"/>
              <w:ind w:right="31"/>
              <w:rPr>
                <w:rFonts w:ascii="Arial" w:eastAsia="標楷體" w:hAnsi="Arial" w:cs="Arial"/>
                <w:color w:val="auto"/>
                <w:szCs w:val="24"/>
              </w:rPr>
            </w:pPr>
            <w:r w:rsidRPr="00E26C41">
              <w:rPr>
                <w:rFonts w:ascii="Arial" w:eastAsia="標楷體" w:hAnsi="Arial" w:cs="Arial"/>
                <w:color w:val="auto"/>
                <w:szCs w:val="24"/>
              </w:rPr>
              <w:t>掌握拋小球的要領</w:t>
            </w:r>
          </w:p>
        </w:tc>
        <w:tc>
          <w:tcPr>
            <w:tcW w:w="1594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 w:hint="eastAsia"/>
                <w:szCs w:val="24"/>
              </w:rPr>
              <w:t>不僅能做出連續且正確的拋小球動作，亦能控制力量將球拋到目標物。</w:t>
            </w:r>
          </w:p>
        </w:tc>
        <w:tc>
          <w:tcPr>
            <w:tcW w:w="1418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做出</w:t>
            </w:r>
            <w:r w:rsidRPr="00E26C41">
              <w:rPr>
                <w:rFonts w:ascii="Arial" w:eastAsia="標楷體" w:hAnsi="Arial" w:cs="Arial"/>
                <w:szCs w:val="24"/>
              </w:rPr>
              <w:t>連續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且</w:t>
            </w:r>
            <w:r w:rsidRPr="00E26C41">
              <w:rPr>
                <w:rFonts w:ascii="Arial" w:eastAsia="標楷體" w:hAnsi="Arial" w:cs="Arial"/>
                <w:szCs w:val="24"/>
              </w:rPr>
              <w:t>正確的單手拋小球動作</w:t>
            </w:r>
            <w:r w:rsidRPr="00C26AFD">
              <w:rPr>
                <w:rFonts w:ascii="Arial" w:eastAsia="標楷體" w:hAnsi="Arial" w:cs="Arial" w:hint="eastAsia"/>
                <w:sz w:val="22"/>
              </w:rPr>
              <w:t>（向前跨步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微蹲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拋球）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。</w:t>
            </w:r>
          </w:p>
        </w:tc>
        <w:tc>
          <w:tcPr>
            <w:tcW w:w="1417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能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做出</w:t>
            </w:r>
            <w:r w:rsidRPr="00E26C41">
              <w:rPr>
                <w:rFonts w:ascii="Arial" w:eastAsia="標楷體" w:hAnsi="Arial" w:cs="Arial"/>
                <w:szCs w:val="24"/>
              </w:rPr>
              <w:t>正確的單手拋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小</w:t>
            </w:r>
            <w:r w:rsidRPr="00E26C41">
              <w:rPr>
                <w:rFonts w:ascii="Arial" w:eastAsia="標楷體" w:hAnsi="Arial" w:cs="Arial"/>
                <w:szCs w:val="24"/>
              </w:rPr>
              <w:t>球動作</w:t>
            </w:r>
            <w:r w:rsidRPr="00C26AFD">
              <w:rPr>
                <w:rFonts w:ascii="Arial" w:eastAsia="標楷體" w:hAnsi="Arial" w:cs="Arial" w:hint="eastAsia"/>
                <w:sz w:val="22"/>
              </w:rPr>
              <w:t>（向前跨步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微蹲</w:t>
            </w:r>
            <w:r w:rsidRPr="00C26AFD">
              <w:rPr>
                <w:rFonts w:ascii="Arial" w:eastAsia="標楷體" w:hAnsi="Arial" w:cs="Arial"/>
                <w:sz w:val="22"/>
              </w:rPr>
              <w:sym w:font="Wingdings" w:char="F0E0"/>
            </w:r>
            <w:r w:rsidRPr="00C26AFD">
              <w:rPr>
                <w:rFonts w:ascii="Arial" w:eastAsia="標楷體" w:hAnsi="Arial" w:cs="Arial" w:hint="eastAsia"/>
                <w:sz w:val="22"/>
              </w:rPr>
              <w:t>拋球）。</w:t>
            </w:r>
          </w:p>
        </w:tc>
        <w:tc>
          <w:tcPr>
            <w:tcW w:w="1701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 w:hint="eastAsia"/>
                <w:szCs w:val="24"/>
              </w:rPr>
              <w:t>能做出單手拋小球的動作，但未能掌握拋球方向。</w:t>
            </w:r>
          </w:p>
        </w:tc>
        <w:tc>
          <w:tcPr>
            <w:tcW w:w="1559" w:type="dxa"/>
          </w:tcPr>
          <w:p w:rsidR="006028F1" w:rsidRPr="00E26C41" w:rsidRDefault="006028F1" w:rsidP="00D54017">
            <w:pPr>
              <w:spacing w:line="0" w:lineRule="atLeast"/>
              <w:ind w:right="31"/>
              <w:cnfStyle w:val="000000100000"/>
              <w:rPr>
                <w:rFonts w:ascii="Arial" w:eastAsia="標楷體" w:hAnsi="Arial" w:cs="Arial"/>
                <w:szCs w:val="24"/>
              </w:rPr>
            </w:pPr>
            <w:r w:rsidRPr="00E26C41">
              <w:rPr>
                <w:rFonts w:ascii="Arial" w:eastAsia="標楷體" w:hAnsi="Arial" w:cs="Arial"/>
                <w:szCs w:val="24"/>
              </w:rPr>
              <w:t>未達</w:t>
            </w:r>
            <w:r w:rsidRPr="00E26C41">
              <w:rPr>
                <w:rFonts w:ascii="Arial" w:eastAsia="標楷體" w:hAnsi="Arial" w:cs="Arial"/>
                <w:szCs w:val="24"/>
              </w:rPr>
              <w:t>D</w:t>
            </w:r>
            <w:r w:rsidRPr="00E26C41">
              <w:rPr>
                <w:rFonts w:ascii="Arial" w:eastAsia="標楷體" w:hAnsi="Arial" w:cs="Arial" w:hint="eastAsia"/>
                <w:szCs w:val="24"/>
              </w:rPr>
              <w:t>級。</w:t>
            </w:r>
          </w:p>
        </w:tc>
      </w:tr>
    </w:tbl>
    <w:p w:rsidR="006028F1" w:rsidRPr="000727AB" w:rsidRDefault="006028F1" w:rsidP="006028F1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:rsidR="006028F1" w:rsidRPr="006028F1" w:rsidRDefault="006028F1" w:rsidP="00150B0C">
      <w:pPr>
        <w:snapToGrid w:val="0"/>
        <w:rPr>
          <w:rFonts w:cs="Times New Roman"/>
          <w:sz w:val="24"/>
          <w:szCs w:val="24"/>
        </w:rPr>
      </w:pPr>
    </w:p>
    <w:sectPr w:rsidR="006028F1" w:rsidRPr="006028F1" w:rsidSect="00FD40A2">
      <w:footerReference w:type="default" r:id="rId22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80E" w:rsidRDefault="00D4380E">
      <w:r>
        <w:separator/>
      </w:r>
    </w:p>
  </w:endnote>
  <w:endnote w:type="continuationSeparator" w:id="1">
    <w:p w:rsidR="00D4380E" w:rsidRDefault="00D43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3C7" w:rsidRDefault="00EB3DA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C603C7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D4380E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C603C7" w:rsidRDefault="00C603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80E" w:rsidRDefault="00D4380E">
      <w:r>
        <w:separator/>
      </w:r>
    </w:p>
  </w:footnote>
  <w:footnote w:type="continuationSeparator" w:id="1">
    <w:p w:rsidR="00D4380E" w:rsidRDefault="00D438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2A8"/>
    <w:multiLevelType w:val="multilevel"/>
    <w:tmpl w:val="2258D9E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AF14CB"/>
    <w:multiLevelType w:val="multilevel"/>
    <w:tmpl w:val="60AE8BB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8">
    <w:nsid w:val="167E086F"/>
    <w:multiLevelType w:val="hybridMultilevel"/>
    <w:tmpl w:val="5DD056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1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3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276506C8"/>
    <w:multiLevelType w:val="multilevel"/>
    <w:tmpl w:val="23D63D26"/>
    <w:lvl w:ilvl="0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6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04B7BC0"/>
    <w:multiLevelType w:val="hybridMultilevel"/>
    <w:tmpl w:val="B5E0C5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B1D7D87"/>
    <w:multiLevelType w:val="multilevel"/>
    <w:tmpl w:val="F648A8C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5">
    <w:nsid w:val="573B45C1"/>
    <w:multiLevelType w:val="hybridMultilevel"/>
    <w:tmpl w:val="9E4EB0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04750C9"/>
    <w:multiLevelType w:val="multilevel"/>
    <w:tmpl w:val="C632E6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0DB7B53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29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3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24"/>
  </w:num>
  <w:num w:numId="3">
    <w:abstractNumId w:val="9"/>
  </w:num>
  <w:num w:numId="4">
    <w:abstractNumId w:val="28"/>
  </w:num>
  <w:num w:numId="5">
    <w:abstractNumId w:val="18"/>
  </w:num>
  <w:num w:numId="6">
    <w:abstractNumId w:val="21"/>
  </w:num>
  <w:num w:numId="7">
    <w:abstractNumId w:val="27"/>
  </w:num>
  <w:num w:numId="8">
    <w:abstractNumId w:val="29"/>
  </w:num>
  <w:num w:numId="9">
    <w:abstractNumId w:val="7"/>
  </w:num>
  <w:num w:numId="10">
    <w:abstractNumId w:val="15"/>
  </w:num>
  <w:num w:numId="11">
    <w:abstractNumId w:val="23"/>
  </w:num>
  <w:num w:numId="12">
    <w:abstractNumId w:val="26"/>
  </w:num>
  <w:num w:numId="13">
    <w:abstractNumId w:val="0"/>
  </w:num>
  <w:num w:numId="14">
    <w:abstractNumId w:val="6"/>
  </w:num>
  <w:num w:numId="15">
    <w:abstractNumId w:val="16"/>
  </w:num>
  <w:num w:numId="16">
    <w:abstractNumId w:val="20"/>
  </w:num>
  <w:num w:numId="17">
    <w:abstractNumId w:val="10"/>
  </w:num>
  <w:num w:numId="18">
    <w:abstractNumId w:val="13"/>
  </w:num>
  <w:num w:numId="19">
    <w:abstractNumId w:val="22"/>
  </w:num>
  <w:num w:numId="20">
    <w:abstractNumId w:val="30"/>
  </w:num>
  <w:num w:numId="21">
    <w:abstractNumId w:val="11"/>
  </w:num>
  <w:num w:numId="22">
    <w:abstractNumId w:val="4"/>
  </w:num>
  <w:num w:numId="23">
    <w:abstractNumId w:val="1"/>
  </w:num>
  <w:num w:numId="24">
    <w:abstractNumId w:val="19"/>
  </w:num>
  <w:num w:numId="25">
    <w:abstractNumId w:val="3"/>
  </w:num>
  <w:num w:numId="26">
    <w:abstractNumId w:val="5"/>
  </w:num>
  <w:num w:numId="27">
    <w:abstractNumId w:val="2"/>
  </w:num>
  <w:num w:numId="28">
    <w:abstractNumId w:val="14"/>
  </w:num>
  <w:num w:numId="29">
    <w:abstractNumId w:val="25"/>
  </w:num>
  <w:num w:numId="30">
    <w:abstractNumId w:val="17"/>
  </w:num>
  <w:num w:numId="31">
    <w:abstractNumId w:val="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attachedTemplate r:id="rId1"/>
  <w:defaultTabStop w:val="720"/>
  <w:characterSpacingControl w:val="doNotCompress"/>
  <w:savePreviewPicture/>
  <w:hdrShapeDefaults>
    <o:shapedefaults v:ext="edit" spidmax="2355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04BD"/>
    <w:rsid w:val="00014BB9"/>
    <w:rsid w:val="00014D8E"/>
    <w:rsid w:val="00031D3F"/>
    <w:rsid w:val="00040529"/>
    <w:rsid w:val="000727AB"/>
    <w:rsid w:val="00080CA9"/>
    <w:rsid w:val="000A405D"/>
    <w:rsid w:val="000A4D52"/>
    <w:rsid w:val="000A6622"/>
    <w:rsid w:val="000D28F5"/>
    <w:rsid w:val="000F04A9"/>
    <w:rsid w:val="000F7244"/>
    <w:rsid w:val="0012611A"/>
    <w:rsid w:val="001409A1"/>
    <w:rsid w:val="00147FA4"/>
    <w:rsid w:val="00150B0C"/>
    <w:rsid w:val="00163F79"/>
    <w:rsid w:val="002304D0"/>
    <w:rsid w:val="00247B97"/>
    <w:rsid w:val="00247CA9"/>
    <w:rsid w:val="0028320E"/>
    <w:rsid w:val="00291E8C"/>
    <w:rsid w:val="002C01F9"/>
    <w:rsid w:val="002D6B8C"/>
    <w:rsid w:val="002F2F3F"/>
    <w:rsid w:val="002F5583"/>
    <w:rsid w:val="00376130"/>
    <w:rsid w:val="0037666C"/>
    <w:rsid w:val="00384485"/>
    <w:rsid w:val="003A2DE9"/>
    <w:rsid w:val="003A5B5E"/>
    <w:rsid w:val="00411920"/>
    <w:rsid w:val="004151C3"/>
    <w:rsid w:val="004E737B"/>
    <w:rsid w:val="004F60DC"/>
    <w:rsid w:val="005338CB"/>
    <w:rsid w:val="00544F92"/>
    <w:rsid w:val="00565585"/>
    <w:rsid w:val="0056618D"/>
    <w:rsid w:val="00592EE7"/>
    <w:rsid w:val="005A4F1E"/>
    <w:rsid w:val="005C47C2"/>
    <w:rsid w:val="005F7AC6"/>
    <w:rsid w:val="006028F1"/>
    <w:rsid w:val="00610FD8"/>
    <w:rsid w:val="0061675D"/>
    <w:rsid w:val="006675AA"/>
    <w:rsid w:val="006754A2"/>
    <w:rsid w:val="006826F0"/>
    <w:rsid w:val="006A1965"/>
    <w:rsid w:val="006B1178"/>
    <w:rsid w:val="006E26B4"/>
    <w:rsid w:val="006F4137"/>
    <w:rsid w:val="007036FC"/>
    <w:rsid w:val="00752834"/>
    <w:rsid w:val="00757CE9"/>
    <w:rsid w:val="00781961"/>
    <w:rsid w:val="00856953"/>
    <w:rsid w:val="008573A4"/>
    <w:rsid w:val="00861090"/>
    <w:rsid w:val="008620B4"/>
    <w:rsid w:val="00896683"/>
    <w:rsid w:val="008E3A4C"/>
    <w:rsid w:val="00906241"/>
    <w:rsid w:val="00920E12"/>
    <w:rsid w:val="0094445D"/>
    <w:rsid w:val="0098751E"/>
    <w:rsid w:val="009F0B6B"/>
    <w:rsid w:val="00A208C6"/>
    <w:rsid w:val="00A32426"/>
    <w:rsid w:val="00A53D77"/>
    <w:rsid w:val="00AA1B15"/>
    <w:rsid w:val="00AB0CEE"/>
    <w:rsid w:val="00B47C05"/>
    <w:rsid w:val="00B6660D"/>
    <w:rsid w:val="00B75190"/>
    <w:rsid w:val="00B77B5B"/>
    <w:rsid w:val="00BA1C67"/>
    <w:rsid w:val="00BC30EA"/>
    <w:rsid w:val="00BD6BAC"/>
    <w:rsid w:val="00BD78CC"/>
    <w:rsid w:val="00BF1F47"/>
    <w:rsid w:val="00C050CD"/>
    <w:rsid w:val="00C1287F"/>
    <w:rsid w:val="00C51474"/>
    <w:rsid w:val="00C55507"/>
    <w:rsid w:val="00C603C7"/>
    <w:rsid w:val="00CC252D"/>
    <w:rsid w:val="00CF01E8"/>
    <w:rsid w:val="00D15251"/>
    <w:rsid w:val="00D4380E"/>
    <w:rsid w:val="00D767F9"/>
    <w:rsid w:val="00DE0F54"/>
    <w:rsid w:val="00DE2874"/>
    <w:rsid w:val="00DF018C"/>
    <w:rsid w:val="00DF1902"/>
    <w:rsid w:val="00DF3A35"/>
    <w:rsid w:val="00E0057B"/>
    <w:rsid w:val="00E12C15"/>
    <w:rsid w:val="00E44E05"/>
    <w:rsid w:val="00EA04BD"/>
    <w:rsid w:val="00EA6D0D"/>
    <w:rsid w:val="00EB3DA5"/>
    <w:rsid w:val="00EC1120"/>
    <w:rsid w:val="00EC532B"/>
    <w:rsid w:val="00EF0646"/>
    <w:rsid w:val="00F22246"/>
    <w:rsid w:val="00F350A7"/>
    <w:rsid w:val="00F3576B"/>
    <w:rsid w:val="00F911DE"/>
    <w:rsid w:val="00F95B81"/>
    <w:rsid w:val="00FD2E26"/>
    <w:rsid w:val="00FD40A2"/>
    <w:rsid w:val="00FE46D0"/>
    <w:rsid w:val="00FF2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8F1"/>
  </w:style>
  <w:style w:type="paragraph" w:styleId="10">
    <w:name w:val="heading 1"/>
    <w:basedOn w:val="a"/>
    <w:next w:val="a"/>
    <w:uiPriority w:val="9"/>
    <w:qFormat/>
    <w:rsid w:val="002F55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F55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5583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2F55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F55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F55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558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rsid w:val="002F55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rsid w:val="002F558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rsid w:val="002F5583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f7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2F558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  <w:style w:type="table" w:customStyle="1" w:styleId="5-31">
    <w:name w:val="格線表格 5 深色 - 輔色 31"/>
    <w:basedOn w:val="a1"/>
    <w:uiPriority w:val="50"/>
    <w:rsid w:val="006028F1"/>
    <w:pPr>
      <w:widowControl/>
    </w:pPr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00&#20210;&#28500;\08&#35264;&#35506;&#34920;&#20214;\39609_&#22522;&#38534;&#24066;&#23433;&#27138;&#22283;&#23567;111&#23416;&#24180;&#24230;&#26657;&#38263;&#21450;&#25945;&#24107;&#20844;&#38283;&#25480;&#35506;&#25512;&#21205;&#35336;&#30059;&#22635;&#23531;&#34920;&#20214;_&#38515;&#20210;&#28500;&#65288;&#38468;&#20214;1&#33267;5&#65289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Props1.xml><?xml version="1.0" encoding="utf-8"?>
<ds:datastoreItem xmlns:ds="http://schemas.openxmlformats.org/officeDocument/2006/customXml" ds:itemID="{9E8B0FDC-0475-4EA8-9B5E-D00E05347F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39609_基隆市安樂國小111學年度校長及教師公開授課推動計畫填寫表件_陳仲潔（附件1至5）</Template>
  <TotalTime>11</TotalTime>
  <Pages>9</Pages>
  <Words>108</Words>
  <Characters>622</Characters>
  <Application>Microsoft Office Word</Application>
  <DocSecurity>0</DocSecurity>
  <Lines>5</Lines>
  <Paragraphs>1</Paragraphs>
  <ScaleCrop>false</ScaleCrop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安樂國小</dc:creator>
  <cp:lastModifiedBy>安樂國小</cp:lastModifiedBy>
  <cp:revision>1</cp:revision>
  <cp:lastPrinted>2023-06-12T06:20:00Z</cp:lastPrinted>
  <dcterms:created xsi:type="dcterms:W3CDTF">2023-06-12T07:12:00Z</dcterms:created>
  <dcterms:modified xsi:type="dcterms:W3CDTF">2023-06-12T07:23:00Z</dcterms:modified>
</cp:coreProperties>
</file>